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5B1" w:rsidRDefault="007745B1">
      <w:pPr>
        <w:widowControl/>
        <w:jc w:val="lef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</w:p>
    <w:tbl>
      <w:tblPr>
        <w:tblW w:w="14380" w:type="dxa"/>
        <w:tblInd w:w="93" w:type="dxa"/>
        <w:tblLayout w:type="fixed"/>
        <w:tblLook w:val="00A0"/>
      </w:tblPr>
      <w:tblGrid>
        <w:gridCol w:w="500"/>
        <w:gridCol w:w="1000"/>
        <w:gridCol w:w="1740"/>
        <w:gridCol w:w="960"/>
        <w:gridCol w:w="1080"/>
        <w:gridCol w:w="1080"/>
        <w:gridCol w:w="1000"/>
        <w:gridCol w:w="877"/>
        <w:gridCol w:w="709"/>
        <w:gridCol w:w="567"/>
        <w:gridCol w:w="708"/>
        <w:gridCol w:w="1419"/>
        <w:gridCol w:w="1660"/>
        <w:gridCol w:w="1080"/>
      </w:tblGrid>
      <w:tr w:rsidR="007745B1">
        <w:trPr>
          <w:trHeight w:val="375"/>
        </w:trPr>
        <w:tc>
          <w:tcPr>
            <w:tcW w:w="143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745B1" w:rsidRDefault="007745B1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：</w:t>
            </w:r>
          </w:p>
        </w:tc>
      </w:tr>
      <w:tr w:rsidR="007745B1">
        <w:trPr>
          <w:trHeight w:val="450"/>
        </w:trPr>
        <w:tc>
          <w:tcPr>
            <w:tcW w:w="143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745B1" w:rsidRDefault="007745B1">
            <w:pPr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hint="eastAsia"/>
                <w:b/>
                <w:sz w:val="44"/>
                <w:szCs w:val="44"/>
              </w:rPr>
              <w:t>山东省市政公用设施抗震设防专项论证专家库人选推荐情况汇总表</w:t>
            </w:r>
          </w:p>
        </w:tc>
      </w:tr>
      <w:tr w:rsidR="007745B1">
        <w:trPr>
          <w:trHeight w:val="375"/>
        </w:trPr>
        <w:tc>
          <w:tcPr>
            <w:tcW w:w="143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745B1" w:rsidRDefault="007745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申报单位（盖章）：</w:t>
            </w:r>
          </w:p>
        </w:tc>
      </w:tr>
      <w:tr w:rsidR="007745B1">
        <w:trPr>
          <w:trHeight w:val="73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执业资格类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所学</w:t>
            </w:r>
          </w:p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学历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手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机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备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注</w:t>
            </w:r>
          </w:p>
        </w:tc>
      </w:tr>
      <w:tr w:rsidR="007745B1">
        <w:trPr>
          <w:trHeight w:val="73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7745B1">
        <w:trPr>
          <w:trHeight w:val="73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7745B1">
        <w:trPr>
          <w:trHeight w:val="73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7745B1">
        <w:trPr>
          <w:trHeight w:val="73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7745B1">
        <w:trPr>
          <w:trHeight w:val="73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7745B1">
        <w:trPr>
          <w:trHeight w:val="73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7745B1">
        <w:trPr>
          <w:trHeight w:val="73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7745B1">
        <w:trPr>
          <w:trHeight w:val="73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5B1" w:rsidRDefault="007745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</w:tbl>
    <w:p w:rsidR="007745B1" w:rsidRDefault="007745B1"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填报人：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  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联系电话（含座机、手机）：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填报日期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: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sectPr w:rsidR="007745B1" w:rsidSect="006E2C23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E2C23"/>
    <w:rsid w:val="001A2120"/>
    <w:rsid w:val="00231DD1"/>
    <w:rsid w:val="003C5CF6"/>
    <w:rsid w:val="006E2C23"/>
    <w:rsid w:val="007745B1"/>
    <w:rsid w:val="009A6872"/>
    <w:rsid w:val="00C27FF8"/>
    <w:rsid w:val="00F273D7"/>
    <w:rsid w:val="00F92B8E"/>
    <w:rsid w:val="7D821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C2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46</Words>
  <Characters>266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勘察设计处</dc:creator>
  <cp:keywords/>
  <dc:description/>
  <cp:lastModifiedBy>cxjsw</cp:lastModifiedBy>
  <cp:revision>3</cp:revision>
  <dcterms:created xsi:type="dcterms:W3CDTF">2017-07-27T01:13:00Z</dcterms:created>
  <dcterms:modified xsi:type="dcterms:W3CDTF">2017-07-27T01:15:00Z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